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52"/>
        <w:gridCol w:w="7374"/>
        <w:gridCol w:w="1154"/>
      </w:tblGrid>
      <w:tr w:rsidR="005854DB" w:rsidRPr="0092125E" w14:paraId="3E8E7F2C" w14:textId="77777777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bookmarkStart w:id="0" w:name="_Toc800529"/>
          <w:p w14:paraId="0D317CD4" w14:textId="7ED11C30" w:rsidR="005854DB" w:rsidRPr="005854DB" w:rsidRDefault="00215A06" w:rsidP="005854DB">
            <w:pPr>
              <w:pStyle w:val="Title"/>
            </w:pPr>
            <w:sdt>
              <w:sdtPr>
                <w:alias w:val="Title"/>
                <w:tag w:val=""/>
                <w:id w:val="2016188051"/>
                <w:placeholder>
                  <w:docPart w:val="0DBA755B5AB94164A5C8A50949A12951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6F4DEE">
                  <w:t>PFOOC Yearly Harvest Notes</w:t>
                </w:r>
              </w:sdtContent>
            </w:sdt>
          </w:p>
        </w:tc>
      </w:tr>
      <w:tr w:rsidR="005854DB" w:rsidRPr="0092125E" w14:paraId="5227301B" w14:textId="77777777" w:rsidTr="005854DB">
        <w:trPr>
          <w:trHeight w:val="144"/>
        </w:trPr>
        <w:tc>
          <w:tcPr>
            <w:tcW w:w="1440" w:type="dxa"/>
            <w:shd w:val="clear" w:color="auto" w:fill="auto"/>
          </w:tcPr>
          <w:p w14:paraId="7BB190A0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14:paraId="66063B90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14:paraId="182803D1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14:paraId="34B1ADFE" w14:textId="77777777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sdt>
            <w:sdtPr>
              <w:alias w:val="Subtitle"/>
              <w:tag w:val=""/>
              <w:id w:val="1073854703"/>
              <w:placeholder>
                <w:docPart w:val="AE637449890347AAA64BB8F4634CF709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446D6B14" w14:textId="51492BAF" w:rsidR="005854DB" w:rsidRPr="005854DB" w:rsidRDefault="006F4DEE" w:rsidP="005854DB">
                <w:pPr>
                  <w:pStyle w:val="Subtitle"/>
                </w:pPr>
                <w:r>
                  <w:t>201</w:t>
                </w:r>
                <w:r w:rsidR="00215A06">
                  <w:t>9</w:t>
                </w:r>
                <w:r>
                  <w:t xml:space="preserve"> Growing Year</w:t>
                </w:r>
              </w:p>
            </w:sdtContent>
          </w:sdt>
        </w:tc>
      </w:tr>
    </w:tbl>
    <w:bookmarkEnd w:id="0"/>
    <w:p w14:paraId="1F6CA6F1" w14:textId="09BC37FC" w:rsidR="00BD0C60" w:rsidRDefault="006F4DEE" w:rsidP="005854DB">
      <w:pPr>
        <w:pStyle w:val="Heading1"/>
      </w:pPr>
      <w:r>
        <w:t>“</w:t>
      </w:r>
      <w:r w:rsidR="00B81F02">
        <w:t>O</w:t>
      </w:r>
      <w:r w:rsidR="00215A06">
        <w:t>N</w:t>
      </w:r>
      <w:r>
        <w:t>” Year</w:t>
      </w:r>
    </w:p>
    <w:tbl>
      <w:tblPr>
        <w:tblW w:w="11600" w:type="dxa"/>
        <w:tblLook w:val="04A0" w:firstRow="1" w:lastRow="0" w:firstColumn="1" w:lastColumn="0" w:noHBand="0" w:noVBand="1"/>
      </w:tblPr>
      <w:tblGrid>
        <w:gridCol w:w="11816"/>
        <w:gridCol w:w="4900"/>
        <w:gridCol w:w="700"/>
        <w:gridCol w:w="820"/>
        <w:gridCol w:w="3840"/>
      </w:tblGrid>
      <w:tr w:rsidR="006F4DEE" w:rsidRPr="006F4DEE" w14:paraId="34B408FF" w14:textId="77777777" w:rsidTr="00B81F02">
        <w:trPr>
          <w:trHeight w:val="375"/>
        </w:trPr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11600" w:type="dxa"/>
              <w:tblLook w:val="04A0" w:firstRow="1" w:lastRow="0" w:firstColumn="1" w:lastColumn="0" w:noHBand="0" w:noVBand="1"/>
            </w:tblPr>
            <w:tblGrid>
              <w:gridCol w:w="1340"/>
              <w:gridCol w:w="4900"/>
              <w:gridCol w:w="700"/>
              <w:gridCol w:w="820"/>
              <w:gridCol w:w="3840"/>
            </w:tblGrid>
            <w:tr w:rsidR="00215A06" w:rsidRPr="00215A06" w14:paraId="4545424B" w14:textId="77777777" w:rsidTr="00215A06">
              <w:trPr>
                <w:trHeight w:val="375"/>
              </w:trPr>
              <w:tc>
                <w:tcPr>
                  <w:tcW w:w="13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452636" w14:textId="77777777" w:rsidR="00215A06" w:rsidRPr="00215A06" w:rsidRDefault="00215A06" w:rsidP="00215A06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1/1/2019</w:t>
                  </w:r>
                </w:p>
              </w:tc>
              <w:tc>
                <w:tcPr>
                  <w:tcW w:w="49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D78B03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Already had 5.50" of rain</w:t>
                  </w:r>
                  <w:proofErr w:type="gramStart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.  </w:t>
                  </w:r>
                  <w:proofErr w:type="gramEnd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So far getting a good cold winter.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FC97B5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 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54B546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 </w:t>
                  </w:r>
                </w:p>
              </w:tc>
              <w:tc>
                <w:tcPr>
                  <w:tcW w:w="38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BB29F4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215A06" w:rsidRPr="00215A06" w14:paraId="70CEA012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0D0A1F" w14:textId="77777777" w:rsidR="00215A06" w:rsidRPr="00215A06" w:rsidRDefault="00215A06" w:rsidP="00215A06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3/21/2019</w:t>
                  </w:r>
                </w:p>
              </w:tc>
              <w:tc>
                <w:tcPr>
                  <w:tcW w:w="4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49F6B1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Micro buds finally appear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89BD50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309E2C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30DE57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215A06" w:rsidRPr="00215A06" w14:paraId="725FC306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DFC508" w14:textId="77777777" w:rsidR="00215A06" w:rsidRPr="00215A06" w:rsidRDefault="00215A06" w:rsidP="00215A06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3/26/2019</w:t>
                  </w:r>
                </w:p>
              </w:tc>
              <w:tc>
                <w:tcPr>
                  <w:tcW w:w="4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968C5D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Spring </w:t>
                  </w:r>
                  <w:proofErr w:type="gramStart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wild flower</w:t>
                  </w:r>
                  <w:proofErr w:type="gramEnd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 super </w:t>
                  </w:r>
                  <w:proofErr w:type="spellStart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blums</w:t>
                  </w:r>
                  <w:proofErr w:type="spellEnd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 started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93980F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3D7435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9FD94A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215A06" w:rsidRPr="00215A06" w14:paraId="67D42445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C9A088" w14:textId="77777777" w:rsidR="00215A06" w:rsidRPr="00215A06" w:rsidRDefault="00215A06" w:rsidP="00215A06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5/13/2019</w:t>
                  </w:r>
                </w:p>
              </w:tc>
              <w:tc>
                <w:tcPr>
                  <w:tcW w:w="4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207C36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Full olive flowers all open in full </w:t>
                  </w:r>
                  <w:proofErr w:type="spellStart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blum</w:t>
                  </w:r>
                  <w:proofErr w:type="spellEnd"/>
                  <w:proofErr w:type="gramStart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.  </w:t>
                  </w:r>
                  <w:proofErr w:type="gramEnd"/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4A18A9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A0B461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34D4CA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215A06" w:rsidRPr="00215A06" w14:paraId="1FEB2AEC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805191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C61418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All trees were pruned/ centers opened before flowering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FDD68D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1CC665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F4158B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215A06" w:rsidRPr="00215A06" w14:paraId="108FBC87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DA66C5" w14:textId="77777777" w:rsidR="00215A06" w:rsidRPr="00215A06" w:rsidRDefault="00215A06" w:rsidP="00215A06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5/19/2019</w:t>
                  </w:r>
                </w:p>
              </w:tc>
              <w:tc>
                <w:tcPr>
                  <w:tcW w:w="4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A54E89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Crazy month of late </w:t>
                  </w:r>
                  <w:proofErr w:type="gramStart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rain storms</w:t>
                  </w:r>
                  <w:proofErr w:type="gramEnd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.  Over an inch so far</w:t>
                  </w:r>
                  <w:proofErr w:type="gramStart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.  </w:t>
                  </w:r>
                  <w:proofErr w:type="gramEnd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Lost a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C2B5BC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C2D093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C88B2C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215A06" w:rsidRPr="00215A06" w14:paraId="6BE46CB4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403A97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14B1DC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few flowers to rain and wind, but ample rain made visible 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F81A45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147845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56D98B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215A06" w:rsidRPr="00215A06" w14:paraId="710D0CFF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2B32F9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4F3E6B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little buds strong</w:t>
                  </w:r>
                  <w:proofErr w:type="gramStart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.  </w:t>
                  </w:r>
                  <w:proofErr w:type="gramEnd"/>
                  <w:r w:rsidRPr="00215A06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18"/>
                      <w:szCs w:val="18"/>
                    </w:rPr>
                    <w:t>Total season rainfall = 22.95"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1A5F0B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BD1078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2DC5E0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215A06" w:rsidRPr="00215A06" w14:paraId="5414C31C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B87EB0" w14:textId="77777777" w:rsidR="00215A06" w:rsidRPr="00215A06" w:rsidRDefault="00215A06" w:rsidP="00215A06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6/7/2019</w:t>
                  </w:r>
                </w:p>
              </w:tc>
              <w:tc>
                <w:tcPr>
                  <w:tcW w:w="56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E0D6B7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Started watering w/ updated drip (2-1/2 gal per hr. per tree)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9A0DD7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119F30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215A06" w:rsidRPr="00215A06" w14:paraId="6544062A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8DFEBC" w14:textId="77777777" w:rsidR="00215A06" w:rsidRPr="00215A06" w:rsidRDefault="00215A06" w:rsidP="00215A06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6/11/2019</w:t>
                  </w:r>
                </w:p>
              </w:tc>
              <w:tc>
                <w:tcPr>
                  <w:tcW w:w="4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724BE9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Baby olives, pea size!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D70CC7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11EDAE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D81FAE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215A06" w:rsidRPr="00215A06" w14:paraId="7BD6BD78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AD5CAF" w14:textId="77777777" w:rsidR="00215A06" w:rsidRPr="00215A06" w:rsidRDefault="00215A06" w:rsidP="00215A06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7/4/2019</w:t>
                  </w:r>
                </w:p>
              </w:tc>
              <w:tc>
                <w:tcPr>
                  <w:tcW w:w="4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C9A732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Pulled sap suckers, cleaned centers again.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2032A9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443CDD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DF97FD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215A06" w:rsidRPr="00215A06" w14:paraId="1A4FAC2D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2F9F66" w14:textId="77777777" w:rsidR="00215A06" w:rsidRPr="00215A06" w:rsidRDefault="00215A06" w:rsidP="00215A06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7/5/2019</w:t>
                  </w:r>
                </w:p>
              </w:tc>
              <w:tc>
                <w:tcPr>
                  <w:tcW w:w="4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03012B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Increased watering to 2-4 hours </w:t>
                  </w:r>
                  <w:r w:rsidRPr="00215A06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50A4DD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D18EBF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5E14C6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215A06" w:rsidRPr="00215A06" w14:paraId="7E7AEFE0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8CEF52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C606BD" w14:textId="77777777" w:rsidR="00215A06" w:rsidRPr="00215A06" w:rsidRDefault="00215A06" w:rsidP="00215A06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(for July &amp; August important growth months)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FD5482" w14:textId="77777777" w:rsidR="00215A06" w:rsidRPr="00215A06" w:rsidRDefault="00215A06" w:rsidP="00215A06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9FBC85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10041F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215A06" w:rsidRPr="00215A06" w14:paraId="6F812F4C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5163AD" w14:textId="77777777" w:rsidR="00215A06" w:rsidRPr="00215A06" w:rsidRDefault="00215A06" w:rsidP="00215A06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7/11/2019</w:t>
                  </w:r>
                </w:p>
              </w:tc>
              <w:tc>
                <w:tcPr>
                  <w:tcW w:w="56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69D510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Pit </w:t>
                  </w:r>
                  <w:proofErr w:type="spellStart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harding</w:t>
                  </w:r>
                  <w:proofErr w:type="spellEnd"/>
                  <w:proofErr w:type="gramStart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.  </w:t>
                  </w:r>
                  <w:proofErr w:type="gramEnd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Started GF-120 application - very little fly activity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1FB242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0679F4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215A06" w:rsidRPr="00215A06" w14:paraId="2D727F50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007683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CF5BD4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proofErr w:type="gramStart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so</w:t>
                  </w:r>
                  <w:proofErr w:type="gramEnd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 applying once every 2-3 weeks.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029E7F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8736BE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4BF13C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215A06" w:rsidRPr="00215A06" w14:paraId="6A29DE99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8AE4D9" w14:textId="77777777" w:rsidR="00215A06" w:rsidRPr="00215A06" w:rsidRDefault="00215A06" w:rsidP="00215A06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7/28/2019</w:t>
                  </w:r>
                </w:p>
              </w:tc>
              <w:tc>
                <w:tcPr>
                  <w:tcW w:w="56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7A28EF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Last day at State Fair pouring - $1000 in sales (3rd year appearance)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8112F8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C18C23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215A06" w:rsidRPr="00215A06" w14:paraId="77A55CDB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4D8326" w14:textId="77777777" w:rsidR="00215A06" w:rsidRPr="00215A06" w:rsidRDefault="00215A06" w:rsidP="00215A06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8/13/2019</w:t>
                  </w:r>
                </w:p>
              </w:tc>
              <w:tc>
                <w:tcPr>
                  <w:tcW w:w="4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AD3467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Beautiful growth and quantity of olives looks super! 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C026F7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A39983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4510E0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215A06" w:rsidRPr="00215A06" w14:paraId="753B10FD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E82496" w14:textId="77777777" w:rsidR="00215A06" w:rsidRPr="00215A06" w:rsidRDefault="00215A06" w:rsidP="00215A06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8/15/2019</w:t>
                  </w:r>
                </w:p>
              </w:tc>
              <w:tc>
                <w:tcPr>
                  <w:tcW w:w="4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D05F0A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First week of summer with 100+ degree days 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DAE696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CCEE53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DF93EF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215A06" w:rsidRPr="00215A06" w14:paraId="447D6CAE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07B098" w14:textId="77777777" w:rsidR="00215A06" w:rsidRPr="00215A06" w:rsidRDefault="00215A06" w:rsidP="00215A06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9/12/2019</w:t>
                  </w:r>
                </w:p>
              </w:tc>
              <w:tc>
                <w:tcPr>
                  <w:tcW w:w="4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0EACA2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First week of </w:t>
                  </w:r>
                  <w:proofErr w:type="spellStart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veraison</w:t>
                  </w:r>
                  <w:proofErr w:type="spellEnd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 (color change)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018E9A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C89C49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207D8D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215A06" w:rsidRPr="00215A06" w14:paraId="44011F93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BF1C9D" w14:textId="77777777" w:rsidR="00215A06" w:rsidRPr="00215A06" w:rsidRDefault="00215A06" w:rsidP="00215A06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10/15/2019</w:t>
                  </w:r>
                </w:p>
              </w:tc>
              <w:tc>
                <w:tcPr>
                  <w:tcW w:w="4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B97EDD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Harvested Maurino, </w:t>
                  </w:r>
                  <w:proofErr w:type="spellStart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Leccino</w:t>
                  </w:r>
                  <w:proofErr w:type="spellEnd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215A0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</w:rPr>
                    <w:t xml:space="preserve">(bottom) &amp; </w:t>
                  </w:r>
                  <w:proofErr w:type="spellStart"/>
                  <w:r w:rsidRPr="00215A0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</w:rPr>
                    <w:t>Taggiasca</w:t>
                  </w:r>
                  <w:proofErr w:type="spellEnd"/>
                  <w:r w:rsidRPr="00215A06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18"/>
                      <w:szCs w:val="18"/>
                    </w:rPr>
                    <w:t xml:space="preserve"> (POINTS NORTH)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44B73B" w14:textId="77777777" w:rsidR="00215A06" w:rsidRPr="00215A06" w:rsidRDefault="00215A06" w:rsidP="00215A06">
                  <w:pPr>
                    <w:spacing w:before="0"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800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362F33" w14:textId="77777777" w:rsidR="00215A06" w:rsidRPr="00215A06" w:rsidRDefault="00215A06" w:rsidP="00215A06">
                  <w:pPr>
                    <w:spacing w:before="0"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BD660E" w14:textId="77777777" w:rsidR="00215A06" w:rsidRPr="00215A06" w:rsidRDefault="00215A06" w:rsidP="00215A06">
                  <w:pPr>
                    <w:spacing w:before="0"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</w:p>
              </w:tc>
            </w:tr>
            <w:tr w:rsidR="00215A06" w:rsidRPr="00215A06" w14:paraId="2BDC380B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2517F3" w14:textId="77777777" w:rsidR="00215A06" w:rsidRPr="00215A06" w:rsidRDefault="00215A06" w:rsidP="00215A06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11/14/2019</w:t>
                  </w:r>
                </w:p>
              </w:tc>
              <w:tc>
                <w:tcPr>
                  <w:tcW w:w="4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14C567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Harvested </w:t>
                  </w:r>
                  <w:proofErr w:type="spellStart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Frantoio</w:t>
                  </w:r>
                  <w:proofErr w:type="spellEnd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 &amp; </w:t>
                  </w:r>
                  <w:proofErr w:type="spellStart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Coratina</w:t>
                  </w:r>
                  <w:proofErr w:type="spellEnd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215A06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18"/>
                      <w:szCs w:val="18"/>
                    </w:rPr>
                    <w:t>(TUSCI)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E5F1A2" w14:textId="77777777" w:rsidR="00215A06" w:rsidRPr="00215A06" w:rsidRDefault="00215A06" w:rsidP="00215A06">
                  <w:pPr>
                    <w:spacing w:before="0"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700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73BF5F" w14:textId="77777777" w:rsidR="00215A06" w:rsidRPr="00215A06" w:rsidRDefault="00215A06" w:rsidP="00215A06">
                  <w:pPr>
                    <w:spacing w:before="0"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16</w:t>
                  </w: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819273" w14:textId="77777777" w:rsidR="00215A06" w:rsidRPr="00215A06" w:rsidRDefault="00215A06" w:rsidP="00215A06">
                  <w:pPr>
                    <w:spacing w:before="0"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</w:p>
              </w:tc>
            </w:tr>
            <w:tr w:rsidR="00215A06" w:rsidRPr="00215A06" w14:paraId="5F853107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5ED7E9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8DDE48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proofErr w:type="gramStart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Also</w:t>
                  </w:r>
                  <w:proofErr w:type="gramEnd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 Pendolino &amp; Side </w:t>
                  </w:r>
                  <w:proofErr w:type="spellStart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Leccino</w:t>
                  </w:r>
                  <w:proofErr w:type="spellEnd"/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, Maurino </w:t>
                  </w:r>
                  <w:r w:rsidRPr="00215A06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18"/>
                      <w:szCs w:val="18"/>
                    </w:rPr>
                    <w:t xml:space="preserve"> (POINTS NORTH)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956BC9" w14:textId="77777777" w:rsidR="00215A06" w:rsidRPr="00215A06" w:rsidRDefault="00215A06" w:rsidP="00215A06">
                  <w:pPr>
                    <w:spacing w:before="0"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300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54F2FD" w14:textId="77777777" w:rsidR="00215A06" w:rsidRPr="00215A06" w:rsidRDefault="00215A06" w:rsidP="00215A06">
                  <w:pPr>
                    <w:spacing w:before="0"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FA75C6" w14:textId="77777777" w:rsidR="00215A06" w:rsidRPr="00215A06" w:rsidRDefault="00215A06" w:rsidP="00215A06">
                  <w:pPr>
                    <w:spacing w:before="0"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</w:p>
              </w:tc>
            </w:tr>
            <w:tr w:rsidR="00215A06" w:rsidRPr="00215A06" w14:paraId="1209149F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B6D34E" w14:textId="77777777" w:rsidR="00215A06" w:rsidRPr="00215A06" w:rsidRDefault="00215A06" w:rsidP="00215A06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11/25/2019</w:t>
                  </w:r>
                </w:p>
              </w:tc>
              <w:tc>
                <w:tcPr>
                  <w:tcW w:w="4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D5112E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Decent rain already by Thanksgiving week 5"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00F43D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A6C2E4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8F930D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215A06" w:rsidRPr="00215A06" w14:paraId="012B1FCE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68C266" w14:textId="77777777" w:rsidR="00215A06" w:rsidRPr="00215A06" w:rsidRDefault="00215A06" w:rsidP="00215A06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12/26/2019</w:t>
                  </w:r>
                </w:p>
              </w:tc>
              <w:tc>
                <w:tcPr>
                  <w:tcW w:w="4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F68418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Late harvest 20 remaining trees - our press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3659AC" w14:textId="77777777" w:rsidR="00215A06" w:rsidRPr="00215A06" w:rsidRDefault="00215A06" w:rsidP="00215A06">
                  <w:pPr>
                    <w:spacing w:before="0"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300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1AEF5F" w14:textId="77777777" w:rsidR="00215A06" w:rsidRPr="00215A06" w:rsidRDefault="00215A06" w:rsidP="00215A06">
                  <w:pPr>
                    <w:spacing w:before="0"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5DBD12" w14:textId="77777777" w:rsidR="00215A06" w:rsidRPr="00215A06" w:rsidRDefault="00215A06" w:rsidP="00215A06">
                  <w:pPr>
                    <w:spacing w:before="0"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</w:p>
              </w:tc>
            </w:tr>
            <w:tr w:rsidR="00215A06" w:rsidRPr="00215A06" w14:paraId="73B1317A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6FC127" w14:textId="77777777" w:rsidR="00215A06" w:rsidRPr="00215A06" w:rsidRDefault="00215A06" w:rsidP="00215A06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12/31/2019</w:t>
                  </w:r>
                </w:p>
              </w:tc>
              <w:tc>
                <w:tcPr>
                  <w:tcW w:w="4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51F286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Rain totals by year-end already at 7.30"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D1DFB6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802B92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1473F3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215A06" w:rsidRPr="00215A06" w14:paraId="39C9CC33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C40D5A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413599" w14:textId="77777777" w:rsidR="00215A06" w:rsidRPr="00215A06" w:rsidRDefault="00215A06" w:rsidP="00215A06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B20AD2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55E4C5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36222B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215A06" w:rsidRPr="00215A06" w14:paraId="362A20A0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AB8EAE" w14:textId="0F75F9C2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215A06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  <w:t>Tusci</w:t>
                  </w:r>
                  <w:proofErr w:type="spellEnd"/>
                  <w:r w:rsidRPr="00215A0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 xml:space="preserve"> - 16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 xml:space="preserve"> gal.</w:t>
                  </w:r>
                  <w:r w:rsidRPr="00215A0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4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8D6E00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C19FBD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19CFCE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45E9E1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</w:rPr>
                    <w:t xml:space="preserve">Bronze - LA Int'l </w:t>
                  </w:r>
                </w:p>
              </w:tc>
            </w:tr>
            <w:tr w:rsidR="00215A06" w:rsidRPr="00215A06" w14:paraId="5215784E" w14:textId="77777777" w:rsidTr="00215A06">
              <w:trPr>
                <w:trHeight w:val="300"/>
              </w:trPr>
              <w:tc>
                <w:tcPr>
                  <w:tcW w:w="62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326355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 xml:space="preserve">50% </w:t>
                  </w:r>
                  <w:proofErr w:type="spellStart"/>
                  <w:r w:rsidRPr="00215A0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Frantoio</w:t>
                  </w:r>
                  <w:proofErr w:type="spellEnd"/>
                  <w:r w:rsidRPr="00215A0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 xml:space="preserve">, 50% </w:t>
                  </w:r>
                  <w:proofErr w:type="spellStart"/>
                  <w:r w:rsidRPr="00215A0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Coratina</w:t>
                  </w:r>
                  <w:proofErr w:type="spellEnd"/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19791C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482116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29EA7C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</w:rPr>
                    <w:t>Silver - Cal State Fair</w:t>
                  </w:r>
                </w:p>
              </w:tc>
            </w:tr>
            <w:tr w:rsidR="00215A06" w:rsidRPr="00215A06" w14:paraId="3E98CDB5" w14:textId="77777777" w:rsidTr="00215A06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B51956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</w:rPr>
                  </w:pPr>
                </w:p>
              </w:tc>
              <w:tc>
                <w:tcPr>
                  <w:tcW w:w="4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99B947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65CC1C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54168E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F20AE4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215A06" w:rsidRPr="00215A06" w14:paraId="766BFF91" w14:textId="77777777" w:rsidTr="00215A06">
              <w:trPr>
                <w:trHeight w:val="300"/>
              </w:trPr>
              <w:tc>
                <w:tcPr>
                  <w:tcW w:w="62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185C6B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15A06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  <w:t xml:space="preserve">Points North </w:t>
                  </w:r>
                  <w:r w:rsidRPr="00215A0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 xml:space="preserve">  - 13 gal. 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9E292C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9E4E94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397C8D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</w:rPr>
                  </w:pPr>
                  <w:r w:rsidRPr="00215A0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</w:rPr>
                    <w:t>Bronze - Cal State Fair</w:t>
                  </w:r>
                </w:p>
              </w:tc>
            </w:tr>
            <w:tr w:rsidR="00215A06" w:rsidRPr="00215A06" w14:paraId="7014BC93" w14:textId="77777777" w:rsidTr="00215A06">
              <w:trPr>
                <w:trHeight w:val="300"/>
              </w:trPr>
              <w:tc>
                <w:tcPr>
                  <w:tcW w:w="62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384F6B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15A0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 xml:space="preserve">40% Maurino, 40% </w:t>
                  </w:r>
                  <w:proofErr w:type="spellStart"/>
                  <w:r w:rsidRPr="00215A0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Leccino</w:t>
                  </w:r>
                  <w:proofErr w:type="spellEnd"/>
                  <w:r w:rsidRPr="00215A0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 xml:space="preserve">, 20% Pendolino, 20% </w:t>
                  </w:r>
                  <w:proofErr w:type="spellStart"/>
                  <w:r w:rsidRPr="00215A0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Taggiasca</w:t>
                  </w:r>
                  <w:proofErr w:type="spellEnd"/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4B8B86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344A60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1635A4" w14:textId="77777777" w:rsidR="00215A06" w:rsidRPr="00215A06" w:rsidRDefault="00215A06" w:rsidP="00215A06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</w:tbl>
          <w:p w14:paraId="3DF89F11" w14:textId="3340FC4A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B1F47" w14:textId="608040C0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EBA0F1" w14:textId="29ACAD4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89EF3B" w14:textId="7AF1CF5A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AB6E51" w14:textId="2D359069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</w:tr>
    </w:tbl>
    <w:p w14:paraId="7DB78028" w14:textId="77777777" w:rsidR="00685B4E" w:rsidRPr="005854DB" w:rsidRDefault="00685B4E" w:rsidP="002955AB"/>
    <w:sectPr w:rsidR="00685B4E" w:rsidRPr="005854DB" w:rsidSect="00A67285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7AACCE" w14:textId="77777777" w:rsidR="006F4DEE" w:rsidRDefault="006F4DEE" w:rsidP="005A20E2">
      <w:pPr>
        <w:spacing w:after="0"/>
      </w:pPr>
      <w:r>
        <w:separator/>
      </w:r>
    </w:p>
    <w:p w14:paraId="6C443E1D" w14:textId="77777777" w:rsidR="006F4DEE" w:rsidRDefault="006F4DEE"/>
    <w:p w14:paraId="110FD23A" w14:textId="77777777" w:rsidR="006F4DEE" w:rsidRDefault="006F4DEE" w:rsidP="009B4773"/>
    <w:p w14:paraId="2700BFEE" w14:textId="77777777" w:rsidR="006F4DEE" w:rsidRDefault="006F4DEE" w:rsidP="00513832"/>
  </w:endnote>
  <w:endnote w:type="continuationSeparator" w:id="0">
    <w:p w14:paraId="5C7EEB6E" w14:textId="77777777" w:rsidR="006F4DEE" w:rsidRDefault="006F4DEE" w:rsidP="005A20E2">
      <w:pPr>
        <w:spacing w:after="0"/>
      </w:pPr>
      <w:r>
        <w:continuationSeparator/>
      </w:r>
    </w:p>
    <w:p w14:paraId="0C1AB361" w14:textId="77777777" w:rsidR="006F4DEE" w:rsidRDefault="006F4DEE"/>
    <w:p w14:paraId="77605099" w14:textId="77777777" w:rsidR="006F4DEE" w:rsidRDefault="006F4DEE" w:rsidP="009B4773"/>
    <w:p w14:paraId="4500FEE9" w14:textId="77777777" w:rsidR="006F4DEE" w:rsidRDefault="006F4DEE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6FE4B" w14:textId="77777777" w:rsidR="00B57756" w:rsidRPr="003639D2" w:rsidRDefault="00B57756" w:rsidP="003639D2">
    <w:pPr>
      <w:pStyle w:val="Footer"/>
    </w:pPr>
    <w:r w:rsidRPr="003639D2">
      <w:tab/>
    </w: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Pr="003639D2">
      <w:t>1</w:t>
    </w:r>
    <w:r w:rsidRPr="003639D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36133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>
      <w:t>2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14D287" w14:textId="77777777" w:rsidR="006F4DEE" w:rsidRDefault="006F4DEE" w:rsidP="005A20E2">
      <w:pPr>
        <w:spacing w:after="0"/>
      </w:pPr>
      <w:r>
        <w:separator/>
      </w:r>
    </w:p>
    <w:p w14:paraId="69DD6699" w14:textId="77777777" w:rsidR="006F4DEE" w:rsidRDefault="006F4DEE"/>
    <w:p w14:paraId="6DB5E89A" w14:textId="77777777" w:rsidR="006F4DEE" w:rsidRDefault="006F4DEE" w:rsidP="009B4773"/>
    <w:p w14:paraId="76A940CC" w14:textId="77777777" w:rsidR="006F4DEE" w:rsidRDefault="006F4DEE" w:rsidP="00513832"/>
  </w:footnote>
  <w:footnote w:type="continuationSeparator" w:id="0">
    <w:p w14:paraId="4DD0BA6F" w14:textId="77777777" w:rsidR="006F4DEE" w:rsidRDefault="006F4DEE" w:rsidP="005A20E2">
      <w:pPr>
        <w:spacing w:after="0"/>
      </w:pPr>
      <w:r>
        <w:continuationSeparator/>
      </w:r>
    </w:p>
    <w:p w14:paraId="5B8D11FC" w14:textId="77777777" w:rsidR="006F4DEE" w:rsidRDefault="006F4DEE"/>
    <w:p w14:paraId="4DF7CC55" w14:textId="77777777" w:rsidR="006F4DEE" w:rsidRDefault="006F4DEE" w:rsidP="009B4773"/>
    <w:p w14:paraId="3666C646" w14:textId="77777777" w:rsidR="006F4DEE" w:rsidRDefault="006F4DEE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628CA" w14:textId="46A524E2" w:rsidR="003639D2" w:rsidRPr="003639D2" w:rsidRDefault="00215A06" w:rsidP="003639D2">
    <w:pPr>
      <w:pStyle w:val="Header1"/>
    </w:pPr>
    <w:sdt>
      <w:sdtPr>
        <w:alias w:val="Title"/>
        <w:tag w:val=""/>
        <w:id w:val="-611985797"/>
        <w:placeholder>
          <w:docPart w:val="ECE33FBB087A454B91FC223408A5416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6F4DEE">
          <w:t>PFOOC Yearly Harvest Notes</w:t>
        </w:r>
      </w:sdtContent>
    </w:sdt>
  </w:p>
  <w:p w14:paraId="1C27BF5A" w14:textId="3218B542" w:rsidR="005854DB" w:rsidRPr="005854DB" w:rsidRDefault="00215A06" w:rsidP="003D6AFD">
    <w:pPr>
      <w:pStyle w:val="Header"/>
    </w:pPr>
    <w:sdt>
      <w:sdtPr>
        <w:alias w:val="Subtitle"/>
        <w:tag w:val=""/>
        <w:id w:val="-2023313307"/>
        <w:placeholder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>
          <w:t>2019 Growing Year</w:t>
        </w:r>
      </w:sdtContent>
    </w:sdt>
    <w:r w:rsidR="003D6AFD" w:rsidRPr="003D6AFD">
      <w:t xml:space="preserve"> </w:t>
    </w:r>
    <w:r w:rsidR="005854DB"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040D9921" wp14:editId="18B8427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6DDD9E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0D992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" fillcolor="#107082" stroked="f">
              <v:fill opacity="9766f"/>
              <v:textbox inset="20mm,8mm">
                <w:txbxContent>
                  <w:p w14:paraId="646DDD9E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6F841" w14:textId="77777777" w:rsidR="005854DB" w:rsidRDefault="005C7E0C" w:rsidP="00A67285">
    <w:pPr>
      <w:pStyle w:val="Header"/>
      <w:spacing w:after="0"/>
    </w:pPr>
    <w:r>
      <w:rPr>
        <w:noProof/>
      </w:rPr>
      <w:drawing>
        <wp:anchor distT="0" distB="0" distL="114300" distR="114300" simplePos="0" relativeHeight="251698176" behindDoc="1" locked="0" layoutInCell="1" allowOverlap="1" wp14:anchorId="6FDB4B10" wp14:editId="4ADB919C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193" name="Picture 193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5"/>
  </w:num>
  <w:num w:numId="3">
    <w:abstractNumId w:val="17"/>
  </w:num>
  <w:num w:numId="4">
    <w:abstractNumId w:val="25"/>
  </w:num>
  <w:num w:numId="5">
    <w:abstractNumId w:val="14"/>
  </w:num>
  <w:num w:numId="6">
    <w:abstractNumId w:val="8"/>
  </w:num>
  <w:num w:numId="7">
    <w:abstractNumId w:val="34"/>
  </w:num>
  <w:num w:numId="8">
    <w:abstractNumId w:val="13"/>
  </w:num>
  <w:num w:numId="9">
    <w:abstractNumId w:val="36"/>
  </w:num>
  <w:num w:numId="10">
    <w:abstractNumId w:val="31"/>
  </w:num>
  <w:num w:numId="11">
    <w:abstractNumId w:val="4"/>
  </w:num>
  <w:num w:numId="12">
    <w:abstractNumId w:val="11"/>
  </w:num>
  <w:num w:numId="13">
    <w:abstractNumId w:val="16"/>
  </w:num>
  <w:num w:numId="14">
    <w:abstractNumId w:val="24"/>
  </w:num>
  <w:num w:numId="15">
    <w:abstractNumId w:val="20"/>
  </w:num>
  <w:num w:numId="16">
    <w:abstractNumId w:val="7"/>
  </w:num>
  <w:num w:numId="17">
    <w:abstractNumId w:val="26"/>
  </w:num>
  <w:num w:numId="18">
    <w:abstractNumId w:val="37"/>
  </w:num>
  <w:num w:numId="19">
    <w:abstractNumId w:val="10"/>
  </w:num>
  <w:num w:numId="20">
    <w:abstractNumId w:val="29"/>
  </w:num>
  <w:num w:numId="21">
    <w:abstractNumId w:val="12"/>
  </w:num>
  <w:num w:numId="22">
    <w:abstractNumId w:val="21"/>
  </w:num>
  <w:num w:numId="23">
    <w:abstractNumId w:val="23"/>
  </w:num>
  <w:num w:numId="24">
    <w:abstractNumId w:val="19"/>
  </w:num>
  <w:num w:numId="25">
    <w:abstractNumId w:val="22"/>
  </w:num>
  <w:num w:numId="26">
    <w:abstractNumId w:val="9"/>
  </w:num>
  <w:num w:numId="27">
    <w:abstractNumId w:val="32"/>
  </w:num>
  <w:num w:numId="28">
    <w:abstractNumId w:val="15"/>
  </w:num>
  <w:num w:numId="29">
    <w:abstractNumId w:val="6"/>
  </w:num>
  <w:num w:numId="30">
    <w:abstractNumId w:val="18"/>
  </w:num>
  <w:num w:numId="31">
    <w:abstractNumId w:val="5"/>
  </w:num>
  <w:num w:numId="32">
    <w:abstractNumId w:val="28"/>
  </w:num>
  <w:num w:numId="33">
    <w:abstractNumId w:val="30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3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DEE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A649E"/>
    <w:rsid w:val="000A7626"/>
    <w:rsid w:val="000B2D28"/>
    <w:rsid w:val="000B5DA2"/>
    <w:rsid w:val="000C1C28"/>
    <w:rsid w:val="000C5872"/>
    <w:rsid w:val="000E0979"/>
    <w:rsid w:val="000E1544"/>
    <w:rsid w:val="000F47C0"/>
    <w:rsid w:val="001155CE"/>
    <w:rsid w:val="001225D9"/>
    <w:rsid w:val="0012403E"/>
    <w:rsid w:val="00124370"/>
    <w:rsid w:val="00160392"/>
    <w:rsid w:val="00164319"/>
    <w:rsid w:val="001A5429"/>
    <w:rsid w:val="001D1C22"/>
    <w:rsid w:val="001E11F1"/>
    <w:rsid w:val="001E1E58"/>
    <w:rsid w:val="00206719"/>
    <w:rsid w:val="00207A17"/>
    <w:rsid w:val="00215A06"/>
    <w:rsid w:val="00240312"/>
    <w:rsid w:val="00247B17"/>
    <w:rsid w:val="00252E4A"/>
    <w:rsid w:val="002642A8"/>
    <w:rsid w:val="002955AB"/>
    <w:rsid w:val="002A137B"/>
    <w:rsid w:val="0031130D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262DD"/>
    <w:rsid w:val="0042646F"/>
    <w:rsid w:val="00435096"/>
    <w:rsid w:val="004411FB"/>
    <w:rsid w:val="00443212"/>
    <w:rsid w:val="00493EC0"/>
    <w:rsid w:val="00495909"/>
    <w:rsid w:val="004B5251"/>
    <w:rsid w:val="004C0453"/>
    <w:rsid w:val="004C432D"/>
    <w:rsid w:val="004C7B3E"/>
    <w:rsid w:val="00513832"/>
    <w:rsid w:val="00526C37"/>
    <w:rsid w:val="00533047"/>
    <w:rsid w:val="00567626"/>
    <w:rsid w:val="00577B45"/>
    <w:rsid w:val="005854DB"/>
    <w:rsid w:val="005919AF"/>
    <w:rsid w:val="005A20E2"/>
    <w:rsid w:val="005B6A1A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6F4DEE"/>
    <w:rsid w:val="007157EF"/>
    <w:rsid w:val="0073670F"/>
    <w:rsid w:val="00740FCE"/>
    <w:rsid w:val="00753E67"/>
    <w:rsid w:val="0078010D"/>
    <w:rsid w:val="00781D60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491D"/>
    <w:rsid w:val="0083428B"/>
    <w:rsid w:val="00876F99"/>
    <w:rsid w:val="008820B3"/>
    <w:rsid w:val="00886169"/>
    <w:rsid w:val="0089410F"/>
    <w:rsid w:val="008965F6"/>
    <w:rsid w:val="008A2B5E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74BF8"/>
    <w:rsid w:val="009A3B33"/>
    <w:rsid w:val="009A45A0"/>
    <w:rsid w:val="009B35B5"/>
    <w:rsid w:val="009B3A56"/>
    <w:rsid w:val="009B4773"/>
    <w:rsid w:val="009D2556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C3653"/>
    <w:rsid w:val="00AE0241"/>
    <w:rsid w:val="00AE5008"/>
    <w:rsid w:val="00B12D81"/>
    <w:rsid w:val="00B26302"/>
    <w:rsid w:val="00B37B3B"/>
    <w:rsid w:val="00B44C47"/>
    <w:rsid w:val="00B57756"/>
    <w:rsid w:val="00B57F4F"/>
    <w:rsid w:val="00B7636D"/>
    <w:rsid w:val="00B80CF1"/>
    <w:rsid w:val="00B81F02"/>
    <w:rsid w:val="00BA2A38"/>
    <w:rsid w:val="00BA31C4"/>
    <w:rsid w:val="00BB02E6"/>
    <w:rsid w:val="00BD0C60"/>
    <w:rsid w:val="00C17BCF"/>
    <w:rsid w:val="00C3246A"/>
    <w:rsid w:val="00C65564"/>
    <w:rsid w:val="00CA61D8"/>
    <w:rsid w:val="00CD1D98"/>
    <w:rsid w:val="00CF1267"/>
    <w:rsid w:val="00D13200"/>
    <w:rsid w:val="00D26769"/>
    <w:rsid w:val="00D27AF8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5169"/>
    <w:rsid w:val="00E53724"/>
    <w:rsid w:val="00E552C8"/>
    <w:rsid w:val="00E75006"/>
    <w:rsid w:val="00E84350"/>
    <w:rsid w:val="00E85863"/>
    <w:rsid w:val="00E91AE4"/>
    <w:rsid w:val="00EA431D"/>
    <w:rsid w:val="00EC4BCD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24F8F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0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gela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DBA755B5AB94164A5C8A50949A12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3E125-790E-454E-A593-8F79C23F52F9}"/>
      </w:docPartPr>
      <w:docPartBody>
        <w:p w:rsidR="00000000" w:rsidRDefault="000A6764">
          <w:pPr>
            <w:pStyle w:val="0DBA755B5AB94164A5C8A50949A12951"/>
          </w:pPr>
          <w:r w:rsidRPr="003639D2">
            <w:t>OFFICE-BASED AGENCY</w:t>
          </w:r>
        </w:p>
      </w:docPartBody>
    </w:docPart>
    <w:docPart>
      <w:docPartPr>
        <w:name w:val="AE637449890347AAA64BB8F4634CF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61047-CEFD-442E-91F0-8A9EB805028D}"/>
      </w:docPartPr>
      <w:docPartBody>
        <w:p w:rsidR="00000000" w:rsidRDefault="000A6764">
          <w:pPr>
            <w:pStyle w:val="AE637449890347AAA64BB8F4634CF709"/>
          </w:pPr>
          <w:r w:rsidRPr="003639D2">
            <w:t>Startup Checklist</w:t>
          </w:r>
        </w:p>
      </w:docPartBody>
    </w:docPart>
    <w:docPart>
      <w:docPartPr>
        <w:name w:val="ECE33FBB087A454B91FC223408A54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4335FF-958D-43C8-A14E-0056C3F3BFD4}"/>
      </w:docPartPr>
      <w:docPartBody>
        <w:p w:rsidR="00000000" w:rsidRDefault="000A6764">
          <w:pPr>
            <w:pStyle w:val="ECE33FBB087A454B91FC223408A54162"/>
          </w:pPr>
          <w:r w:rsidRPr="00207A17"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DBA755B5AB94164A5C8A50949A12951">
    <w:name w:val="0DBA755B5AB94164A5C8A50949A12951"/>
  </w:style>
  <w:style w:type="paragraph" w:customStyle="1" w:styleId="AE637449890347AAA64BB8F4634CF709">
    <w:name w:val="AE637449890347AAA64BB8F4634CF709"/>
  </w:style>
  <w:style w:type="paragraph" w:customStyle="1" w:styleId="04813B3734AB46ECB2AACE5057B59FA5">
    <w:name w:val="04813B3734AB46ECB2AACE5057B59FA5"/>
  </w:style>
  <w:style w:type="paragraph" w:customStyle="1" w:styleId="DB28D45E97E24662916E5057FBFB3B3F">
    <w:name w:val="DB28D45E97E24662916E5057FBFB3B3F"/>
  </w:style>
  <w:style w:type="paragraph" w:customStyle="1" w:styleId="874048F2F7F64586954B04BEE8C36C5C">
    <w:name w:val="874048F2F7F64586954B04BEE8C36C5C"/>
  </w:style>
  <w:style w:type="paragraph" w:customStyle="1" w:styleId="1AA072778780456FB212DEE4BF7E5716">
    <w:name w:val="1AA072778780456FB212DEE4BF7E5716"/>
  </w:style>
  <w:style w:type="paragraph" w:customStyle="1" w:styleId="76625D71AC53436CABB4821016C66A57">
    <w:name w:val="76625D71AC53436CABB4821016C66A57"/>
  </w:style>
  <w:style w:type="paragraph" w:customStyle="1" w:styleId="8BCDA1B6D7264BAAA027FA0426D5B805">
    <w:name w:val="8BCDA1B6D7264BAAA027FA0426D5B805"/>
  </w:style>
  <w:style w:type="paragraph" w:customStyle="1" w:styleId="CC5218E3521C4BA78F1A7FEB52A53DB5">
    <w:name w:val="CC5218E3521C4BA78F1A7FEB52A53DB5"/>
  </w:style>
  <w:style w:type="paragraph" w:customStyle="1" w:styleId="706F272879C84FAC80094A5F944A5596">
    <w:name w:val="706F272879C84FAC80094A5F944A5596"/>
  </w:style>
  <w:style w:type="paragraph" w:customStyle="1" w:styleId="2061721964EE43E1B08BFE4A42894D4A">
    <w:name w:val="2061721964EE43E1B08BFE4A42894D4A"/>
  </w:style>
  <w:style w:type="paragraph" w:customStyle="1" w:styleId="EDB28E6FCDE5456BA13800F7B5A3136D">
    <w:name w:val="EDB28E6FCDE5456BA13800F7B5A3136D"/>
  </w:style>
  <w:style w:type="paragraph" w:customStyle="1" w:styleId="0E1511A06A8C4BDFB4701518AFEB140B">
    <w:name w:val="0E1511A06A8C4BDFB4701518AFEB140B"/>
  </w:style>
  <w:style w:type="paragraph" w:customStyle="1" w:styleId="32C1344545FE4AAAA4D7FA4CA4911FB4">
    <w:name w:val="32C1344545FE4AAAA4D7FA4CA4911FB4"/>
  </w:style>
  <w:style w:type="paragraph" w:customStyle="1" w:styleId="6B45ABFB45B64B0BAB7F35CF7CA6C076">
    <w:name w:val="6B45ABFB45B64B0BAB7F35CF7CA6C076"/>
  </w:style>
  <w:style w:type="paragraph" w:customStyle="1" w:styleId="FC3FEBF7A9A742BB8DAB5277E0164518">
    <w:name w:val="FC3FEBF7A9A742BB8DAB5277E0164518"/>
  </w:style>
  <w:style w:type="paragraph" w:customStyle="1" w:styleId="663B48BFEFCB43DDB50524B7A4FBA7A0">
    <w:name w:val="663B48BFEFCB43DDB50524B7A4FBA7A0"/>
  </w:style>
  <w:style w:type="paragraph" w:customStyle="1" w:styleId="544883E54B634F6CAFBFE770FE69BFE5">
    <w:name w:val="544883E54B634F6CAFBFE770FE69BFE5"/>
  </w:style>
  <w:style w:type="paragraph" w:customStyle="1" w:styleId="3B4AD5C2AA95418E99B7A1C68578F56C">
    <w:name w:val="3B4AD5C2AA95418E99B7A1C68578F56C"/>
  </w:style>
  <w:style w:type="paragraph" w:customStyle="1" w:styleId="0785A3DBA99A4AEF9A82DF8AEA34A5EC">
    <w:name w:val="0785A3DBA99A4AEF9A82DF8AEA34A5EC"/>
  </w:style>
  <w:style w:type="paragraph" w:customStyle="1" w:styleId="8D43686997924CB2947943E2217AC94F">
    <w:name w:val="8D43686997924CB2947943E2217AC94F"/>
  </w:style>
  <w:style w:type="paragraph" w:customStyle="1" w:styleId="0E918F7FA2C24021A517A347BF9DE404">
    <w:name w:val="0E918F7FA2C24021A517A347BF9DE404"/>
  </w:style>
  <w:style w:type="paragraph" w:customStyle="1" w:styleId="DD2B87A5FC0A4C2EA2F208B91318A336">
    <w:name w:val="DD2B87A5FC0A4C2EA2F208B91318A336"/>
  </w:style>
  <w:style w:type="paragraph" w:customStyle="1" w:styleId="2F824426D35D44F789A8424271DBB6A0">
    <w:name w:val="2F824426D35D44F789A8424271DBB6A0"/>
  </w:style>
  <w:style w:type="paragraph" w:customStyle="1" w:styleId="2E356DE5236A45998E31859176E47FBB">
    <w:name w:val="2E356DE5236A45998E31859176E47FBB"/>
  </w:style>
  <w:style w:type="paragraph" w:customStyle="1" w:styleId="96DA0D78E08A45ECAD56E5F99B0EE90D">
    <w:name w:val="96DA0D78E08A45ECAD56E5F99B0EE90D"/>
  </w:style>
  <w:style w:type="paragraph" w:customStyle="1" w:styleId="C25916A9F62E483584FFBAAB1261FC3F">
    <w:name w:val="C25916A9F62E483584FFBAAB1261FC3F"/>
  </w:style>
  <w:style w:type="paragraph" w:customStyle="1" w:styleId="EF225B9C2CCA4807BB34297E29978D19">
    <w:name w:val="EF225B9C2CCA4807BB34297E29978D19"/>
  </w:style>
  <w:style w:type="paragraph" w:customStyle="1" w:styleId="C92F2416ED794290813F178FF7D785FD">
    <w:name w:val="C92F2416ED794290813F178FF7D785FD"/>
  </w:style>
  <w:style w:type="paragraph" w:customStyle="1" w:styleId="E82FFDDB341E426695BBBD64DB83D406">
    <w:name w:val="E82FFDDB341E426695BBBD64DB83D406"/>
  </w:style>
  <w:style w:type="paragraph" w:customStyle="1" w:styleId="1AB2EDA68DAF4FBF9300869B999AFFEF">
    <w:name w:val="1AB2EDA68DAF4FBF9300869B999AFFEF"/>
  </w:style>
  <w:style w:type="paragraph" w:customStyle="1" w:styleId="90F681CEAE2540E1B99C1FB7DC919D0D">
    <w:name w:val="90F681CEAE2540E1B99C1FB7DC919D0D"/>
  </w:style>
  <w:style w:type="paragraph" w:customStyle="1" w:styleId="E4AC016160264778A4B202D7A80519C3">
    <w:name w:val="E4AC016160264778A4B202D7A80519C3"/>
  </w:style>
  <w:style w:type="paragraph" w:customStyle="1" w:styleId="EC14AA1C676B4A0BB037ABB6FB2B718F">
    <w:name w:val="EC14AA1C676B4A0BB037ABB6FB2B718F"/>
  </w:style>
  <w:style w:type="paragraph" w:customStyle="1" w:styleId="AF357ABB9E0A4B9094C9136F06456635">
    <w:name w:val="AF357ABB9E0A4B9094C9136F06456635"/>
  </w:style>
  <w:style w:type="paragraph" w:customStyle="1" w:styleId="AAF8A786E9E447BE9EBEDB74AFE679B3">
    <w:name w:val="AAF8A786E9E447BE9EBEDB74AFE679B3"/>
  </w:style>
  <w:style w:type="paragraph" w:customStyle="1" w:styleId="48953BDA637A42E88D12745919FBC8EE">
    <w:name w:val="48953BDA637A42E88D12745919FBC8EE"/>
  </w:style>
  <w:style w:type="paragraph" w:customStyle="1" w:styleId="711EB4080FDC4F63BA933D9D449C7F71">
    <w:name w:val="711EB4080FDC4F63BA933D9D449C7F71"/>
  </w:style>
  <w:style w:type="paragraph" w:customStyle="1" w:styleId="5FCB446BA7964E3C958E18550C9C97D4">
    <w:name w:val="5FCB446BA7964E3C958E18550C9C97D4"/>
  </w:style>
  <w:style w:type="paragraph" w:customStyle="1" w:styleId="E47F77EFF91A4BA0A61F6FD4394666D3">
    <w:name w:val="E47F77EFF91A4BA0A61F6FD4394666D3"/>
  </w:style>
  <w:style w:type="paragraph" w:customStyle="1" w:styleId="14644081792D4DDFBE6ECC36EC8F2804">
    <w:name w:val="14644081792D4DDFBE6ECC36EC8F2804"/>
  </w:style>
  <w:style w:type="paragraph" w:customStyle="1" w:styleId="F01A1D66DDD1405CB968428BFA646B33">
    <w:name w:val="F01A1D66DDD1405CB968428BFA646B33"/>
  </w:style>
  <w:style w:type="paragraph" w:customStyle="1" w:styleId="C7CD7D29A3BB45BD9F861C8096C75C77">
    <w:name w:val="C7CD7D29A3BB45BD9F861C8096C75C77"/>
  </w:style>
  <w:style w:type="paragraph" w:customStyle="1" w:styleId="5D97022DBDE943599D72CAE0E1C2D6B1">
    <w:name w:val="5D97022DBDE943599D72CAE0E1C2D6B1"/>
  </w:style>
  <w:style w:type="paragraph" w:customStyle="1" w:styleId="0E5A0D8D09E143149AF1A37BECBF14AD">
    <w:name w:val="0E5A0D8D09E143149AF1A37BECBF14AD"/>
  </w:style>
  <w:style w:type="paragraph" w:customStyle="1" w:styleId="DBE3F6769CC64FEFB84EE2BCC24E3D41">
    <w:name w:val="DBE3F6769CC64FEFB84EE2BCC24E3D41"/>
  </w:style>
  <w:style w:type="paragraph" w:customStyle="1" w:styleId="94396DEE85BF428EBEE9CD91382E82D4">
    <w:name w:val="94396DEE85BF428EBEE9CD91382E82D4"/>
  </w:style>
  <w:style w:type="paragraph" w:customStyle="1" w:styleId="52CE04EF84B448DFB6466FB9797D57A9">
    <w:name w:val="52CE04EF84B448DFB6466FB9797D57A9"/>
  </w:style>
  <w:style w:type="paragraph" w:customStyle="1" w:styleId="702F80BCFA9F424EB58BC7237D105DF2">
    <w:name w:val="702F80BCFA9F424EB58BC7237D105DF2"/>
  </w:style>
  <w:style w:type="paragraph" w:customStyle="1" w:styleId="BF67F9258892491EA719E3315C378015">
    <w:name w:val="BF67F9258892491EA719E3315C378015"/>
  </w:style>
  <w:style w:type="paragraph" w:customStyle="1" w:styleId="D5E59BE6546947E39BDC5944E845D061">
    <w:name w:val="D5E59BE6546947E39BDC5944E845D061"/>
  </w:style>
  <w:style w:type="paragraph" w:customStyle="1" w:styleId="E913C6F7F63047BCB46434F746D3839B">
    <w:name w:val="E913C6F7F63047BCB46434F746D3839B"/>
  </w:style>
  <w:style w:type="paragraph" w:customStyle="1" w:styleId="AC87A9FE1D8E4F018703E65FBA382C2B">
    <w:name w:val="AC87A9FE1D8E4F018703E65FBA382C2B"/>
  </w:style>
  <w:style w:type="paragraph" w:customStyle="1" w:styleId="C88293BBCF0E4208A0EE1C0A8B88924A">
    <w:name w:val="C88293BBCF0E4208A0EE1C0A8B88924A"/>
  </w:style>
  <w:style w:type="paragraph" w:customStyle="1" w:styleId="9E8CE39CFD214EB5BCF365A7BDDFC8F3">
    <w:name w:val="9E8CE39CFD214EB5BCF365A7BDDFC8F3"/>
  </w:style>
  <w:style w:type="paragraph" w:customStyle="1" w:styleId="F792AE2EB2B74A9182B4BC9E8E73F523">
    <w:name w:val="F792AE2EB2B74A9182B4BC9E8E73F523"/>
  </w:style>
  <w:style w:type="paragraph" w:customStyle="1" w:styleId="5DF34641FAAC4AD28B20182BAC131B4B">
    <w:name w:val="5DF34641FAAC4AD28B20182BAC131B4B"/>
  </w:style>
  <w:style w:type="paragraph" w:customStyle="1" w:styleId="8419E1958BB14793905A435ECC577A76">
    <w:name w:val="8419E1958BB14793905A435ECC577A76"/>
  </w:style>
  <w:style w:type="paragraph" w:customStyle="1" w:styleId="12A092A8DB824D5BA0CE67038F81A71E">
    <w:name w:val="12A092A8DB824D5BA0CE67038F81A71E"/>
  </w:style>
  <w:style w:type="paragraph" w:customStyle="1" w:styleId="5C46ECD0367843C2B6E72A82AA678A29">
    <w:name w:val="5C46ECD0367843C2B6E72A82AA678A29"/>
  </w:style>
  <w:style w:type="paragraph" w:customStyle="1" w:styleId="54D54FE5A04C4935932D8039901D5E6E">
    <w:name w:val="54D54FE5A04C4935932D8039901D5E6E"/>
  </w:style>
  <w:style w:type="paragraph" w:customStyle="1" w:styleId="D7688715353B4107B53926D15BEC8065">
    <w:name w:val="D7688715353B4107B53926D15BEC8065"/>
  </w:style>
  <w:style w:type="paragraph" w:customStyle="1" w:styleId="B8DD8DC974C243D2AA7E922C2084694C">
    <w:name w:val="B8DD8DC974C243D2AA7E922C2084694C"/>
  </w:style>
  <w:style w:type="paragraph" w:customStyle="1" w:styleId="EE058EF71CCD4A8A90AA2A1FA9B5E715">
    <w:name w:val="EE058EF71CCD4A8A90AA2A1FA9B5E715"/>
  </w:style>
  <w:style w:type="paragraph" w:customStyle="1" w:styleId="EC5D9C5BB3E24E49A9AE6CF1E4C9A6C3">
    <w:name w:val="EC5D9C5BB3E24E49A9AE6CF1E4C9A6C3"/>
  </w:style>
  <w:style w:type="paragraph" w:customStyle="1" w:styleId="7D7165C478A74E2282DAC4890866DEE1">
    <w:name w:val="7D7165C478A74E2282DAC4890866DEE1"/>
  </w:style>
  <w:style w:type="paragraph" w:customStyle="1" w:styleId="7E35C58757F642A293B4F5C4938C3CC8">
    <w:name w:val="7E35C58757F642A293B4F5C4938C3CC8"/>
  </w:style>
  <w:style w:type="paragraph" w:customStyle="1" w:styleId="1B73E2789CCE4950886725A8AEC15E20">
    <w:name w:val="1B73E2789CCE4950886725A8AEC15E20"/>
  </w:style>
  <w:style w:type="paragraph" w:customStyle="1" w:styleId="636C8BEAF01044569499C1756104D9C5">
    <w:name w:val="636C8BEAF01044569499C1756104D9C5"/>
  </w:style>
  <w:style w:type="paragraph" w:customStyle="1" w:styleId="DF0B7086B9BA49DB97F4528A89390AEF">
    <w:name w:val="DF0B7086B9BA49DB97F4528A89390AEF"/>
  </w:style>
  <w:style w:type="paragraph" w:customStyle="1" w:styleId="0D935F3C2B81487D9018662AC4313BAB">
    <w:name w:val="0D935F3C2B81487D9018662AC4313BAB"/>
  </w:style>
  <w:style w:type="paragraph" w:customStyle="1" w:styleId="158DF76CF1D04F3699B48D5EA32240F5">
    <w:name w:val="158DF76CF1D04F3699B48D5EA32240F5"/>
  </w:style>
  <w:style w:type="paragraph" w:customStyle="1" w:styleId="832D8EB1CBE34467A5A1DA9886303E5E">
    <w:name w:val="832D8EB1CBE34467A5A1DA9886303E5E"/>
  </w:style>
  <w:style w:type="paragraph" w:customStyle="1" w:styleId="02F26A7B9233427EBBB515AD597C2265">
    <w:name w:val="02F26A7B9233427EBBB515AD597C2265"/>
  </w:style>
  <w:style w:type="paragraph" w:customStyle="1" w:styleId="067CB74AD6734DBCAB198A3E996BC312">
    <w:name w:val="067CB74AD6734DBCAB198A3E996BC312"/>
  </w:style>
  <w:style w:type="paragraph" w:customStyle="1" w:styleId="197B5C9033BA468DB1EFA5E7D34E37E9">
    <w:name w:val="197B5C9033BA468DB1EFA5E7D34E37E9"/>
  </w:style>
  <w:style w:type="paragraph" w:customStyle="1" w:styleId="8B24B1DDEAB647A6AB1C69C846FEE434">
    <w:name w:val="8B24B1DDEAB647A6AB1C69C846FEE434"/>
  </w:style>
  <w:style w:type="paragraph" w:customStyle="1" w:styleId="B0CA16163AC14BC39461711D69F7E350">
    <w:name w:val="B0CA16163AC14BC39461711D69F7E350"/>
  </w:style>
  <w:style w:type="paragraph" w:customStyle="1" w:styleId="D72416A88D3E4A4CA0589F28D196B396">
    <w:name w:val="D72416A88D3E4A4CA0589F28D196B396"/>
  </w:style>
  <w:style w:type="paragraph" w:customStyle="1" w:styleId="CEF39B71C21343F7AA04201A2F252EB4">
    <w:name w:val="CEF39B71C21343F7AA04201A2F252EB4"/>
  </w:style>
  <w:style w:type="paragraph" w:customStyle="1" w:styleId="23658D3A8F874F7E85FC9CDD210F76CD">
    <w:name w:val="23658D3A8F874F7E85FC9CDD210F76CD"/>
  </w:style>
  <w:style w:type="paragraph" w:customStyle="1" w:styleId="F0BBD955F16D44009A090B168977DC2D">
    <w:name w:val="F0BBD955F16D44009A090B168977DC2D"/>
  </w:style>
  <w:style w:type="paragraph" w:customStyle="1" w:styleId="AB89D0B096C54B63A02116E632A15E58">
    <w:name w:val="AB89D0B096C54B63A02116E632A15E58"/>
  </w:style>
  <w:style w:type="paragraph" w:customStyle="1" w:styleId="930C5A2A5349491186C423BDFE81D229">
    <w:name w:val="930C5A2A5349491186C423BDFE81D229"/>
  </w:style>
  <w:style w:type="paragraph" w:customStyle="1" w:styleId="C5AC710364FF494BA2042B8A76B96696">
    <w:name w:val="C5AC710364FF494BA2042B8A76B96696"/>
  </w:style>
  <w:style w:type="paragraph" w:customStyle="1" w:styleId="696602EACAFF4E4A8ED53948303EF842">
    <w:name w:val="696602EACAFF4E4A8ED53948303EF842"/>
  </w:style>
  <w:style w:type="paragraph" w:customStyle="1" w:styleId="9294B4EBF706479EAFDEE4E16C4B74B6">
    <w:name w:val="9294B4EBF706479EAFDEE4E16C4B74B6"/>
  </w:style>
  <w:style w:type="paragraph" w:customStyle="1" w:styleId="3B87EA50AD5F42BFBA809F3489A775D4">
    <w:name w:val="3B87EA50AD5F42BFBA809F3489A775D4"/>
  </w:style>
  <w:style w:type="paragraph" w:customStyle="1" w:styleId="F1C23641952C4650B5F8CB54280847BD">
    <w:name w:val="F1C23641952C4650B5F8CB54280847BD"/>
  </w:style>
  <w:style w:type="paragraph" w:customStyle="1" w:styleId="72290A4B325C47F78696199AC26FC594">
    <w:name w:val="72290A4B325C47F78696199AC26FC594"/>
  </w:style>
  <w:style w:type="paragraph" w:customStyle="1" w:styleId="ECE33FBB087A454B91FC223408A54162">
    <w:name w:val="ECE33FBB087A454B91FC223408A54162"/>
  </w:style>
  <w:style w:type="paragraph" w:customStyle="1" w:styleId="F39D606D41184CA799AB887FB46B5939">
    <w:name w:val="F39D606D41184CA799AB887FB46B5939"/>
  </w:style>
  <w:style w:type="paragraph" w:customStyle="1" w:styleId="BD87286F723A435DA92068B46C910C6E">
    <w:name w:val="BD87286F723A435DA92068B46C910C6E"/>
  </w:style>
  <w:style w:type="paragraph" w:customStyle="1" w:styleId="987583405B794D39B45DC7C3D8FE2064">
    <w:name w:val="987583405B794D39B45DC7C3D8FE2064"/>
  </w:style>
  <w:style w:type="paragraph" w:customStyle="1" w:styleId="BA61339AFE9046D09C4AE66C26559191">
    <w:name w:val="BA61339AFE9046D09C4AE66C26559191"/>
  </w:style>
  <w:style w:type="paragraph" w:customStyle="1" w:styleId="F4820C533EFD4EC782509B82B8023C73">
    <w:name w:val="F4820C533EFD4EC782509B82B8023C73"/>
  </w:style>
  <w:style w:type="paragraph" w:customStyle="1" w:styleId="196ABCA56ADC4AC5A2C5E629036B93FF">
    <w:name w:val="196ABCA56ADC4AC5A2C5E629036B93FF"/>
  </w:style>
  <w:style w:type="paragraph" w:customStyle="1" w:styleId="294B94A939694C14B1206B3981B3FF32">
    <w:name w:val="294B94A939694C14B1206B3981B3FF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D7EAAB-299B-444D-9834-385D2EE2E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</Template>
  <TotalTime>0</TotalTime>
  <Pages>1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PFOOC Yearly Harvest Notes</dc:title>
  <dc:subject/>
  <dc:creator/>
  <cp:keywords/>
  <dc:description/>
  <cp:lastModifiedBy/>
  <cp:revision>1</cp:revision>
  <dcterms:created xsi:type="dcterms:W3CDTF">2020-04-17T17:44:00Z</dcterms:created>
  <dcterms:modified xsi:type="dcterms:W3CDTF">2020-04-17T17:44:00Z</dcterms:modified>
  <cp:contentStatus>2019 Growing Year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